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r>
        <w:drawing>
          <wp:inline distT="0" distB="0" distL="85725" distR="85725">
            <wp:extent cx="5274310" cy="7031984"/>
            <wp:effectExtent l="0" t="0" r="1" b="1"/>
            <wp:docPr id="2" name="图片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图片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310" cy="703198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drawing>
          <wp:inline distT="0" distB="0" distL="85725" distR="85725">
            <wp:extent cx="7383168" cy="5537713"/>
            <wp:effectExtent l="0" t="0" r="1" b="0"/>
            <wp:docPr id="3" name="图片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图片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83168" cy="5537713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6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Arial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Arial" w:hAnsi="Calibri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Arial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1.jpg"/><Relationship Id="rId3" Type="http://schemas.openxmlformats.org/officeDocument/2006/relationships/image" Target="media/3.jp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customXml" Target="../customXml/item1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678 0 1 1 1 1"/>
    <sectPr/>
  </customProps>
</customData>
</file>

<file path=customXml/itemProps1.xml><?xml version="1.0" encoding="utf-8"?>
<ds:datastoreItem xmlns:ds="http://schemas.openxmlformats.org/officeDocument/2006/customXml" ds:itemID="{3C5432FB-C9AE-4DC1-BCA5-6107AE8C68AA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</TotalTime>
  <Application>Yozo_Office9.0.5847.101ZH.S1</Application>
  <Pages>2</Pages>
  <Words>0</Words>
  <Characters>3</Characters>
  <Lines>0</Lines>
  <Paragraphs>2</Paragraphs>
  <CharactersWithSpaces>4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Administrator</cp:lastModifiedBy>
  <cp:revision>2</cp:revision>
  <dcterms:created xsi:type="dcterms:W3CDTF">2021-05-08T07:28:00Z</dcterms:created>
  <dcterms:modified xsi:type="dcterms:W3CDTF">2026-09-09T01:37:10Z</dcterms:modified>
</cp:coreProperties>
</file>