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r>
        <w:drawing>
          <wp:inline distT="0" distB="0" distL="85725" distR="85725">
            <wp:extent cx="5274310" cy="7031984"/>
            <wp:effectExtent l="0" t="0" r="1" b="1"/>
            <wp:docPr id="2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drawing>
          <wp:inline distT="0" distB="0" distL="85725" distR="85725">
            <wp:extent cx="5274310" cy="7031984"/>
            <wp:effectExtent l="0" t="0" r="1" b="1"/>
            <wp:docPr id="3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图片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85725" distR="85725">
            <wp:extent cx="5274310" cy="7031984"/>
            <wp:effectExtent l="0" t="0" r="1" b="1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703198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jpg"/><Relationship Id="rId3" Type="http://schemas.openxmlformats.org/officeDocument/2006/relationships/image" Target="media/3.jpg"/><Relationship Id="rId4" Type="http://schemas.openxmlformats.org/officeDocument/2006/relationships/image" Target="media/5.jp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5A753BA1-6A1E-4488-8F9A-81C3655E777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Yozo_Office9.0.5847.101ZH.S1</Application>
  <Pages>3</Pages>
  <Words>0</Words>
  <Characters>4</Characters>
  <Lines>0</Lines>
  <Paragraphs>3</Paragraphs>
  <CharactersWithSpaces>6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2</cp:revision>
  <dcterms:created xsi:type="dcterms:W3CDTF">2021-05-08T07:28:00Z</dcterms:created>
  <dcterms:modified xsi:type="dcterms:W3CDTF">2026-09-08T00:31:19Z</dcterms:modified>
</cp:coreProperties>
</file>