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r>
        <w:drawing>
          <wp:inline distT="0" distB="0" distL="85725" distR="85725">
            <wp:extent cx="5274310" cy="7031984"/>
            <wp:effectExtent l="0" t="0" r="0" b="1"/>
            <wp:docPr id="3" name="图片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图片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03198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85725" distR="85725">
            <wp:extent cx="5274310" cy="7031984"/>
            <wp:effectExtent l="0" t="0" r="0" b="1"/>
            <wp:docPr id="4" name="图片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图片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03198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85725" distR="85725">
            <wp:extent cx="5274310" cy="7031984"/>
            <wp:effectExtent l="0" t="0" r="0" b="1"/>
            <wp:docPr id="2" name="图片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03198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6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1.jpg"/><Relationship Id="rId3" Type="http://schemas.openxmlformats.org/officeDocument/2006/relationships/image" Target="media/3.jpg"/><Relationship Id="rId4" Type="http://schemas.openxmlformats.org/officeDocument/2006/relationships/image" Target="media/5.jp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customXml" Target="../customXml/item1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678 0 1 1 1 1"/>
    <sectPr/>
  </customProps>
</customData>
</file>

<file path=customXml/itemProps1.xml><?xml version="1.0" encoding="utf-8"?>
<ds:datastoreItem xmlns:ds="http://schemas.openxmlformats.org/officeDocument/2006/customXml" ds:itemID="{E6C43CFD-830D-40F8-92B3-6A84C22425B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Yozo_Office9.0.5847.101ZH.S1</Application>
  <Pages>2</Pages>
  <Words>0</Words>
  <Characters>4</Characters>
  <Lines>0</Lines>
  <Paragraphs>3</Paragraphs>
  <CharactersWithSpaces>6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Administrator</cp:lastModifiedBy>
  <cp:revision>2</cp:revision>
  <dcterms:created xsi:type="dcterms:W3CDTF">2021-05-08T07:28:00Z</dcterms:created>
  <dcterms:modified xsi:type="dcterms:W3CDTF">2026-10-29T00:26:24Z</dcterms:modified>
</cp:coreProperties>
</file>